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900"/>
        <w:gridCol w:w="6342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0E039E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0E039E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0E039E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  <w:bookmarkStart w:id="0" w:name="_GoBack"/>
        <w:bookmarkEnd w:id="0"/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3A91C" w14:textId="77777777" w:rsidR="000E039E" w:rsidRDefault="000E039E" w:rsidP="000172E5">
      <w:pPr>
        <w:spacing w:after="0" w:line="240" w:lineRule="auto"/>
      </w:pPr>
      <w:r>
        <w:separator/>
      </w:r>
    </w:p>
  </w:endnote>
  <w:endnote w:type="continuationSeparator" w:id="0">
    <w:p w14:paraId="049F70DC" w14:textId="77777777" w:rsidR="000E039E" w:rsidRDefault="000E03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EA9DE10-646B-438D-A87A-2490B71E998D}"/>
    <w:embedBold r:id="rId2" w:fontKey="{5C83AD9B-08B9-4E14-83AD-62D361166B7A}"/>
    <w:embedItalic r:id="rId3" w:fontKey="{8F2CAD7B-47AE-4106-8B59-1E4179F5F5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D3497412-FF8F-4DA0-A8B7-FED50C3463B8}"/>
    <w:embedBold r:id="rId5" w:fontKey="{8386B889-3074-4401-B1A7-8FA7203F44F2}"/>
    <w:embedItalic r:id="rId6" w:fontKey="{387F9626-0C56-4667-9FD2-4786C37E6FC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E8447F30-680C-4518-A13A-57F25E621E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885300-1E0E-4AD6-987D-AEB9452B8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FCFEA" w14:textId="22388EBC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BB2498">
      <w:rPr>
        <w:i/>
        <w:iCs/>
        <w:sz w:val="22"/>
        <w:szCs w:val="22"/>
      </w:rPr>
      <w:t>Gościeradów</w:t>
    </w:r>
    <w:r w:rsidRPr="00E2338A">
      <w:rPr>
        <w:i/>
        <w:iCs/>
        <w:sz w:val="22"/>
        <w:szCs w:val="22"/>
      </w:rPr>
      <w:t xml:space="preserve">, ul. </w:t>
    </w:r>
    <w:r w:rsidR="009476D7">
      <w:rPr>
        <w:i/>
        <w:iCs/>
        <w:sz w:val="22"/>
        <w:szCs w:val="22"/>
      </w:rPr>
      <w:t>Folwark 1D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9476D7" w:rsidRPr="009A6649">
        <w:rPr>
          <w:rStyle w:val="Hipercze"/>
          <w:i/>
          <w:iCs/>
          <w:sz w:val="22"/>
          <w:szCs w:val="22"/>
        </w:rPr>
        <w:t>goscieradow@lublin.lasy.gov.pl</w:t>
      </w:r>
    </w:hyperlink>
    <w:r w:rsidR="00B3199F">
      <w:rPr>
        <w:i/>
        <w:iCs/>
        <w:sz w:val="22"/>
        <w:szCs w:val="22"/>
      </w:rPr>
      <w:t xml:space="preserve"> lub numerem tel.: </w:t>
    </w:r>
    <w:hyperlink r:id="rId2" w:history="1">
      <w:r w:rsidR="009476D7" w:rsidRPr="009476D7">
        <w:rPr>
          <w:rStyle w:val="Hipercze"/>
          <w:i/>
          <w:iCs/>
          <w:sz w:val="22"/>
          <w:szCs w:val="22"/>
        </w:rPr>
        <w:t>15 838 11 74</w:t>
      </w:r>
    </w:hyperlink>
    <w:r w:rsidR="009476D7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>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7A1E8" w14:textId="77777777" w:rsidR="000E039E" w:rsidRDefault="000E039E" w:rsidP="000172E5">
      <w:pPr>
        <w:spacing w:after="0" w:line="240" w:lineRule="auto"/>
      </w:pPr>
      <w:r>
        <w:separator/>
      </w:r>
    </w:p>
  </w:footnote>
  <w:footnote w:type="continuationSeparator" w:id="0">
    <w:p w14:paraId="71EF4B4F" w14:textId="77777777" w:rsidR="000E039E" w:rsidRDefault="000E03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80EEDD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039E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D2861"/>
    <w:rsid w:val="007E4366"/>
    <w:rsid w:val="0082043E"/>
    <w:rsid w:val="00846B76"/>
    <w:rsid w:val="0086797B"/>
    <w:rsid w:val="008D50F5"/>
    <w:rsid w:val="008E203A"/>
    <w:rsid w:val="008E3141"/>
    <w:rsid w:val="0091229C"/>
    <w:rsid w:val="00940E73"/>
    <w:rsid w:val="009476D7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B37FD"/>
    <w:rsid w:val="00AC4A73"/>
    <w:rsid w:val="00AD6F9A"/>
    <w:rsid w:val="00B3199F"/>
    <w:rsid w:val="00B337A2"/>
    <w:rsid w:val="00B4668C"/>
    <w:rsid w:val="00BB2498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ogle.com/search?client=firefox-b-d&amp;q=nadle%C5%9Bnictwo+go%C5%9Bcierad%C3%B3w" TargetMode="External"/><Relationship Id="rId1" Type="http://schemas.openxmlformats.org/officeDocument/2006/relationships/hyperlink" Target="mailto:goscieradow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6D7532"/>
    <w:rsid w:val="00756A93"/>
    <w:rsid w:val="00764D12"/>
    <w:rsid w:val="00782D0D"/>
    <w:rsid w:val="007F34AE"/>
    <w:rsid w:val="009903F3"/>
    <w:rsid w:val="009B2440"/>
    <w:rsid w:val="00B82A4F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9FF006-A881-4F3C-96F5-919F5655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2021-04-21T11:04:00Z</dcterms:created>
  <dcterms:modified xsi:type="dcterms:W3CDTF">2021-04-30T05:56:00Z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